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2650C" w14:textId="1ABCCE05" w:rsidR="003A0FC0" w:rsidRDefault="001C3272">
      <w:pPr>
        <w:pStyle w:val="Title"/>
      </w:pPr>
      <w:r>
        <w:t xml:space="preserve">Field Report </w:t>
      </w:r>
      <w:r w:rsidR="00C27061">
        <w:t xml:space="preserve">on Fairs and Festivals of </w:t>
      </w:r>
      <w:r w:rsidR="009E6302">
        <w:t xml:space="preserve">Bodo Community </w:t>
      </w:r>
      <w:r w:rsidR="00C35C25">
        <w:t xml:space="preserve">of </w:t>
      </w:r>
      <w:proofErr w:type="spellStart"/>
      <w:r w:rsidR="00C35C25">
        <w:t>Damraboa</w:t>
      </w:r>
      <w:proofErr w:type="spellEnd"/>
      <w:r w:rsidR="00C35C25">
        <w:t xml:space="preserve"> Village, </w:t>
      </w:r>
      <w:proofErr w:type="spellStart"/>
      <w:r w:rsidR="00C35C25">
        <w:t>Nagaon</w:t>
      </w:r>
      <w:proofErr w:type="spellEnd"/>
      <w:r w:rsidR="00C35C25">
        <w:t xml:space="preserve">, </w:t>
      </w:r>
      <w:proofErr w:type="spellStart"/>
      <w:r w:rsidR="007E1AEC">
        <w:t>Barpeta</w:t>
      </w:r>
      <w:proofErr w:type="spellEnd"/>
      <w:r w:rsidR="007E1AEC">
        <w:t xml:space="preserve"> District</w:t>
      </w:r>
    </w:p>
    <w:p w14:paraId="371B69A2" w14:textId="6E7DF72F" w:rsidR="003A0FC0" w:rsidRDefault="0064314C">
      <w:pPr>
        <w:pStyle w:val="Heading1"/>
      </w:pPr>
      <w:r>
        <w:t xml:space="preserve">Introduction of the Topic </w:t>
      </w:r>
    </w:p>
    <w:p w14:paraId="4F636C05" w14:textId="28C7BEC8" w:rsidR="003A0FC0" w:rsidRDefault="00762F5F">
      <w:r>
        <w:t xml:space="preserve">Festivals </w:t>
      </w:r>
      <w:r w:rsidR="00D272D6">
        <w:t xml:space="preserve">and Fairs constitute an important aspect of cultural life </w:t>
      </w:r>
      <w:r w:rsidR="009D6C43">
        <w:t xml:space="preserve">of a community. </w:t>
      </w:r>
      <w:r w:rsidR="00B0300F">
        <w:t xml:space="preserve">Since ancient times, festivals have been </w:t>
      </w:r>
      <w:r w:rsidR="0086178E">
        <w:t xml:space="preserve">associated with mankind as an important feature of group of life. </w:t>
      </w:r>
      <w:r w:rsidR="00BA7D1E">
        <w:t xml:space="preserve">The society of the </w:t>
      </w:r>
      <w:proofErr w:type="spellStart"/>
      <w:r w:rsidR="00BA7D1E">
        <w:t>Bodos</w:t>
      </w:r>
      <w:proofErr w:type="spellEnd"/>
      <w:r w:rsidR="00BA7D1E">
        <w:t xml:space="preserve"> </w:t>
      </w:r>
      <w:r w:rsidR="008F54E5">
        <w:t xml:space="preserve">is agricultural one. From the study on the festivals of the Bodo Community </w:t>
      </w:r>
      <w:r w:rsidR="00F43D46">
        <w:t xml:space="preserve">of </w:t>
      </w:r>
      <w:proofErr w:type="spellStart"/>
      <w:r w:rsidR="00F43D46">
        <w:t>Damraboa</w:t>
      </w:r>
      <w:proofErr w:type="spellEnd"/>
      <w:r w:rsidR="00F43D46">
        <w:t xml:space="preserve"> Village, conclusion may be made that all religious and non-religious </w:t>
      </w:r>
      <w:r w:rsidR="000C734D">
        <w:t xml:space="preserve">festivals are more or less connected with agriculture. </w:t>
      </w:r>
    </w:p>
    <w:p w14:paraId="3433D97A" w14:textId="08A01428" w:rsidR="003A0FC0" w:rsidRDefault="005025C7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03200E0" wp14:editId="77A15079">
            <wp:simplePos x="0" y="0"/>
            <wp:positionH relativeFrom="column">
              <wp:posOffset>0</wp:posOffset>
            </wp:positionH>
            <wp:positionV relativeFrom="paragraph">
              <wp:posOffset>6350</wp:posOffset>
            </wp:positionV>
            <wp:extent cx="6675120" cy="390652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3906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2AF91C" w14:textId="58B57484" w:rsidR="003A0FC0" w:rsidRDefault="00122472">
      <w:r>
        <w:t xml:space="preserve">The field work was done on </w:t>
      </w:r>
      <w:r w:rsidR="00935716">
        <w:t xml:space="preserve">October 2020. </w:t>
      </w:r>
    </w:p>
    <w:p w14:paraId="6F497821" w14:textId="77777777" w:rsidR="00132EEC" w:rsidRDefault="00132EEC">
      <w:pPr>
        <w:rPr>
          <w:b/>
          <w:bCs/>
          <w:sz w:val="28"/>
          <w:szCs w:val="28"/>
          <w:u w:val="single"/>
        </w:rPr>
      </w:pPr>
    </w:p>
    <w:p w14:paraId="7AD362B4" w14:textId="25920EAB" w:rsidR="00935716" w:rsidRDefault="00935716">
      <w:pPr>
        <w:rPr>
          <w:b/>
          <w:bCs/>
          <w:sz w:val="28"/>
          <w:szCs w:val="28"/>
          <w:u w:val="single"/>
        </w:rPr>
      </w:pPr>
      <w:r w:rsidRPr="00132EEC">
        <w:rPr>
          <w:b/>
          <w:bCs/>
          <w:sz w:val="28"/>
          <w:szCs w:val="28"/>
          <w:u w:val="single"/>
        </w:rPr>
        <w:t xml:space="preserve">Name of the Supervisor </w:t>
      </w:r>
    </w:p>
    <w:p w14:paraId="7993A743" w14:textId="052CDFCA" w:rsidR="00132EEC" w:rsidRPr="00866D9C" w:rsidRDefault="00132EEC" w:rsidP="00866D9C">
      <w:pPr>
        <w:pStyle w:val="ListParagraph"/>
        <w:numPr>
          <w:ilvl w:val="0"/>
          <w:numId w:val="17"/>
        </w:numPr>
        <w:rPr>
          <w:b/>
          <w:bCs/>
          <w:u w:val="single"/>
        </w:rPr>
      </w:pPr>
      <w:r w:rsidRPr="00866D9C">
        <w:rPr>
          <w:b/>
          <w:bCs/>
          <w:sz w:val="28"/>
          <w:szCs w:val="28"/>
          <w:u w:val="single"/>
        </w:rPr>
        <w:t xml:space="preserve">Dr. </w:t>
      </w:r>
      <w:proofErr w:type="spellStart"/>
      <w:r w:rsidRPr="00866D9C">
        <w:rPr>
          <w:b/>
          <w:bCs/>
          <w:sz w:val="28"/>
          <w:szCs w:val="28"/>
          <w:u w:val="single"/>
        </w:rPr>
        <w:t>Mami</w:t>
      </w:r>
      <w:proofErr w:type="spellEnd"/>
      <w:r w:rsidRPr="00866D9C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866D9C">
        <w:rPr>
          <w:b/>
          <w:bCs/>
          <w:sz w:val="28"/>
          <w:szCs w:val="28"/>
          <w:u w:val="single"/>
        </w:rPr>
        <w:t>Ojah</w:t>
      </w:r>
      <w:proofErr w:type="spellEnd"/>
      <w:r w:rsidRPr="00866D9C">
        <w:rPr>
          <w:b/>
          <w:bCs/>
          <w:sz w:val="28"/>
          <w:szCs w:val="28"/>
          <w:u w:val="single"/>
        </w:rPr>
        <w:t xml:space="preserve"> </w:t>
      </w:r>
    </w:p>
    <w:p w14:paraId="15DE3B98" w14:textId="41AF9096" w:rsidR="00866D9C" w:rsidRDefault="00866D9C" w:rsidP="00866D9C">
      <w:pPr>
        <w:rPr>
          <w:b/>
          <w:bCs/>
          <w:u w:val="single"/>
        </w:rPr>
      </w:pPr>
      <w:r>
        <w:rPr>
          <w:b/>
          <w:bCs/>
          <w:u w:val="single"/>
        </w:rPr>
        <w:t>Name of the students participated in this field work are follows:</w:t>
      </w:r>
    </w:p>
    <w:p w14:paraId="535BBBE6" w14:textId="2022DBE4" w:rsidR="00866D9C" w:rsidRDefault="002023B7" w:rsidP="002023B7">
      <w:pPr>
        <w:pStyle w:val="ListParagraph"/>
        <w:numPr>
          <w:ilvl w:val="0"/>
          <w:numId w:val="18"/>
        </w:numPr>
        <w:rPr>
          <w:b/>
          <w:bCs/>
        </w:rPr>
      </w:pPr>
      <w:proofErr w:type="spellStart"/>
      <w:r w:rsidRPr="002023B7">
        <w:rPr>
          <w:b/>
          <w:bCs/>
        </w:rPr>
        <w:t>Aniruddha</w:t>
      </w:r>
      <w:proofErr w:type="spellEnd"/>
      <w:r w:rsidRPr="002023B7">
        <w:rPr>
          <w:b/>
          <w:bCs/>
        </w:rPr>
        <w:t xml:space="preserve"> Das</w:t>
      </w:r>
    </w:p>
    <w:p w14:paraId="1D2B9CBC" w14:textId="607D080C" w:rsidR="002023B7" w:rsidRDefault="002023B7" w:rsidP="002023B7">
      <w:pPr>
        <w:pStyle w:val="ListParagraph"/>
        <w:numPr>
          <w:ilvl w:val="0"/>
          <w:numId w:val="18"/>
        </w:numPr>
        <w:rPr>
          <w:b/>
          <w:bCs/>
        </w:rPr>
      </w:pPr>
      <w:proofErr w:type="spellStart"/>
      <w:r>
        <w:rPr>
          <w:b/>
          <w:bCs/>
        </w:rPr>
        <w:t>Manabjyoti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Nath</w:t>
      </w:r>
      <w:proofErr w:type="spellEnd"/>
      <w:r>
        <w:rPr>
          <w:b/>
          <w:bCs/>
        </w:rPr>
        <w:t xml:space="preserve"> </w:t>
      </w:r>
    </w:p>
    <w:p w14:paraId="28EF603B" w14:textId="74856EFB" w:rsidR="002023B7" w:rsidRDefault="008B4B83" w:rsidP="002023B7">
      <w:pPr>
        <w:pStyle w:val="ListParagraph"/>
        <w:numPr>
          <w:ilvl w:val="0"/>
          <w:numId w:val="18"/>
        </w:numPr>
        <w:rPr>
          <w:b/>
          <w:bCs/>
        </w:rPr>
      </w:pPr>
      <w:proofErr w:type="spellStart"/>
      <w:r>
        <w:rPr>
          <w:b/>
          <w:bCs/>
        </w:rPr>
        <w:t>Nasrina</w:t>
      </w:r>
      <w:proofErr w:type="spellEnd"/>
      <w:r>
        <w:rPr>
          <w:b/>
          <w:bCs/>
        </w:rPr>
        <w:t xml:space="preserve"> Ahmed </w:t>
      </w:r>
    </w:p>
    <w:p w14:paraId="0D25986A" w14:textId="43865AB9" w:rsidR="008B4B83" w:rsidRDefault="008B4B83" w:rsidP="002023B7">
      <w:pPr>
        <w:pStyle w:val="ListParagraph"/>
        <w:numPr>
          <w:ilvl w:val="0"/>
          <w:numId w:val="18"/>
        </w:numPr>
        <w:rPr>
          <w:b/>
          <w:bCs/>
        </w:rPr>
      </w:pPr>
      <w:proofErr w:type="spellStart"/>
      <w:r>
        <w:rPr>
          <w:b/>
          <w:bCs/>
        </w:rPr>
        <w:t>Rimi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Choudhary</w:t>
      </w:r>
      <w:proofErr w:type="spellEnd"/>
    </w:p>
    <w:p w14:paraId="59C90C50" w14:textId="33B70D28" w:rsidR="008B4B83" w:rsidRPr="002023B7" w:rsidRDefault="008B4B83" w:rsidP="002023B7">
      <w:pPr>
        <w:pStyle w:val="ListParagraph"/>
        <w:numPr>
          <w:ilvl w:val="0"/>
          <w:numId w:val="18"/>
        </w:numPr>
        <w:rPr>
          <w:b/>
          <w:bCs/>
        </w:rPr>
      </w:pPr>
      <w:proofErr w:type="spellStart"/>
      <w:r>
        <w:rPr>
          <w:b/>
          <w:bCs/>
        </w:rPr>
        <w:t>Sariful</w:t>
      </w:r>
      <w:proofErr w:type="spellEnd"/>
      <w:r>
        <w:rPr>
          <w:b/>
          <w:bCs/>
        </w:rPr>
        <w:t xml:space="preserve"> Islam </w:t>
      </w:r>
    </w:p>
    <w:p w14:paraId="501C8D19" w14:textId="77777777" w:rsidR="002023B7" w:rsidRPr="002023B7" w:rsidRDefault="002023B7" w:rsidP="002023B7">
      <w:pPr>
        <w:rPr>
          <w:b/>
          <w:bCs/>
          <w:u w:val="single"/>
        </w:rPr>
      </w:pPr>
    </w:p>
    <w:p w14:paraId="6FB32FE1" w14:textId="77777777" w:rsidR="00132EEC" w:rsidRPr="00132EEC" w:rsidRDefault="00132EEC">
      <w:pPr>
        <w:rPr>
          <w:b/>
          <w:bCs/>
          <w:sz w:val="28"/>
          <w:szCs w:val="28"/>
          <w:u w:val="single"/>
        </w:rPr>
      </w:pPr>
    </w:p>
    <w:sectPr w:rsidR="00132EEC" w:rsidRPr="00132EEC">
      <w:footerReference w:type="default" r:id="rId8"/>
      <w:pgSz w:w="12240" w:h="15840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B23F3" w14:textId="77777777" w:rsidR="001C3272" w:rsidRDefault="001C3272">
      <w:pPr>
        <w:spacing w:after="0" w:line="240" w:lineRule="auto"/>
      </w:pPr>
      <w:r>
        <w:separator/>
      </w:r>
    </w:p>
  </w:endnote>
  <w:endnote w:type="continuationSeparator" w:id="0">
    <w:p w14:paraId="25707FC3" w14:textId="77777777" w:rsidR="001C3272" w:rsidRDefault="001C3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0AC13E" w14:textId="77777777" w:rsidR="003A0FC0" w:rsidRDefault="00B65E89"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F75C5" w14:textId="77777777" w:rsidR="001C3272" w:rsidRDefault="001C3272">
      <w:pPr>
        <w:spacing w:after="0" w:line="240" w:lineRule="auto"/>
      </w:pPr>
      <w:r>
        <w:separator/>
      </w:r>
    </w:p>
  </w:footnote>
  <w:footnote w:type="continuationSeparator" w:id="0">
    <w:p w14:paraId="513EFF44" w14:textId="77777777" w:rsidR="001C3272" w:rsidRDefault="001C32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E31F96"/>
    <w:multiLevelType w:val="hybridMultilevel"/>
    <w:tmpl w:val="06CC3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26679C"/>
    <w:multiLevelType w:val="hybridMultilevel"/>
    <w:tmpl w:val="2DFED1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490002">
    <w:abstractNumId w:val="8"/>
  </w:num>
  <w:num w:numId="2" w16cid:durableId="2006929369">
    <w:abstractNumId w:val="8"/>
  </w:num>
  <w:num w:numId="3" w16cid:durableId="116219816">
    <w:abstractNumId w:val="9"/>
  </w:num>
  <w:num w:numId="4" w16cid:durableId="25065211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 w16cid:durableId="975335567">
    <w:abstractNumId w:val="11"/>
  </w:num>
  <w:num w:numId="6" w16cid:durableId="1558396487">
    <w:abstractNumId w:val="7"/>
  </w:num>
  <w:num w:numId="7" w16cid:durableId="1249734186">
    <w:abstractNumId w:val="6"/>
  </w:num>
  <w:num w:numId="8" w16cid:durableId="2023701900">
    <w:abstractNumId w:val="5"/>
  </w:num>
  <w:num w:numId="9" w16cid:durableId="804273534">
    <w:abstractNumId w:val="4"/>
  </w:num>
  <w:num w:numId="10" w16cid:durableId="1519155868">
    <w:abstractNumId w:val="3"/>
  </w:num>
  <w:num w:numId="11" w16cid:durableId="1475024135">
    <w:abstractNumId w:val="2"/>
  </w:num>
  <w:num w:numId="12" w16cid:durableId="2039040584">
    <w:abstractNumId w:val="1"/>
  </w:num>
  <w:num w:numId="13" w16cid:durableId="1354576383">
    <w:abstractNumId w:val="0"/>
  </w:num>
  <w:num w:numId="14" w16cid:durableId="1659308024">
    <w:abstractNumId w:val="8"/>
    <w:lvlOverride w:ilvl="0">
      <w:startOverride w:val="1"/>
    </w:lvlOverride>
  </w:num>
  <w:num w:numId="15" w16cid:durableId="1072391610">
    <w:abstractNumId w:val="8"/>
  </w:num>
  <w:num w:numId="16" w16cid:durableId="1683625106">
    <w:abstractNumId w:val="13"/>
  </w:num>
  <w:num w:numId="17" w16cid:durableId="2109035419">
    <w:abstractNumId w:val="10"/>
  </w:num>
  <w:num w:numId="18" w16cid:durableId="4641553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272"/>
    <w:rsid w:val="000C734D"/>
    <w:rsid w:val="00122472"/>
    <w:rsid w:val="00132EEC"/>
    <w:rsid w:val="001C3272"/>
    <w:rsid w:val="002023B7"/>
    <w:rsid w:val="003A0FC0"/>
    <w:rsid w:val="005025C7"/>
    <w:rsid w:val="0064314C"/>
    <w:rsid w:val="006751AF"/>
    <w:rsid w:val="00762F5F"/>
    <w:rsid w:val="007E1AEC"/>
    <w:rsid w:val="00853A7E"/>
    <w:rsid w:val="0086178E"/>
    <w:rsid w:val="00866D9C"/>
    <w:rsid w:val="008B4B83"/>
    <w:rsid w:val="008F54E5"/>
    <w:rsid w:val="00935716"/>
    <w:rsid w:val="009D6C43"/>
    <w:rsid w:val="009E6302"/>
    <w:rsid w:val="00B0300F"/>
    <w:rsid w:val="00BA7D1E"/>
    <w:rsid w:val="00C27061"/>
    <w:rsid w:val="00C35C25"/>
    <w:rsid w:val="00D272D6"/>
    <w:rsid w:val="00F4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1D790A"/>
  <w15:chartTrackingRefBased/>
  <w15:docId w15:val="{F24DBD01-4626-3540-B2C8-3681667EB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en-US" w:eastAsia="ja-JP" w:bidi="ar-SA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666660" w:themeColor="text2" w:themeTint="BF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olor w:val="666660" w:themeColor="text2" w:themeTint="BF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4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color w:val="454541" w:themeColor="text2" w:themeTint="E6"/>
      <w:sz w:val="34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BookTitle">
    <w:name w:val="Book Title"/>
    <w:basedOn w:val="DefaultParagraphFont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TOAHeading">
    <w:name w:val="toa heading"/>
    <w:basedOn w:val="Normal"/>
    <w:next w:val="Normal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unhideWhenUsed/>
    <w:qFormat/>
    <w:rsid w:val="00866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463333DE-1E1D-5F4B-8E93-116C764CB8B4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{463333DE-1E1D-5F4B-8E93-116C764CB8B4}tf50002001.dotx</Template>
  <TotalTime>1</TotalTime>
  <Pages>2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Sanjeeb Mallick</dc:creator>
  <cp:keywords/>
  <dc:description/>
  <cp:lastModifiedBy>Sanjeeb Mallick</cp:lastModifiedBy>
  <cp:revision>2</cp:revision>
  <dcterms:created xsi:type="dcterms:W3CDTF">2023-05-12T06:43:00Z</dcterms:created>
  <dcterms:modified xsi:type="dcterms:W3CDTF">2023-05-12T06:43:00Z</dcterms:modified>
</cp:coreProperties>
</file>